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7BB" w:rsidRPr="00F03E81" w:rsidRDefault="006477BB" w:rsidP="00F03E81">
      <w:pPr>
        <w:spacing w:line="400" w:lineRule="atLeast"/>
        <w:ind w:firstLine="720"/>
        <w:rPr>
          <w:b/>
          <w:szCs w:val="26"/>
        </w:rPr>
      </w:pPr>
      <w:r w:rsidRPr="00F03E81">
        <w:rPr>
          <w:b/>
          <w:szCs w:val="26"/>
        </w:rPr>
        <w:t>Trường CĐ Lý Tự Trọng TP. Hồ Chí Minh</w:t>
      </w:r>
    </w:p>
    <w:p w:rsidR="006477BB" w:rsidRPr="00F03E81" w:rsidRDefault="006477BB" w:rsidP="00F03E81">
      <w:pPr>
        <w:spacing w:line="400" w:lineRule="atLeast"/>
        <w:ind w:firstLine="720"/>
        <w:rPr>
          <w:b/>
          <w:szCs w:val="26"/>
        </w:rPr>
      </w:pPr>
      <w:r w:rsidRPr="00F03E81">
        <w:rPr>
          <w:b/>
          <w:szCs w:val="26"/>
        </w:rPr>
        <w:t xml:space="preserve">            Khoa Lý luận Chính trị</w:t>
      </w:r>
    </w:p>
    <w:p w:rsidR="006477BB" w:rsidRPr="00F03E81" w:rsidRDefault="006477BB" w:rsidP="00F03E81">
      <w:pPr>
        <w:spacing w:line="400" w:lineRule="atLeast"/>
        <w:ind w:firstLine="720"/>
        <w:rPr>
          <w:b/>
          <w:szCs w:val="26"/>
        </w:rPr>
      </w:pPr>
    </w:p>
    <w:p w:rsidR="006477BB" w:rsidRPr="00F03E81" w:rsidRDefault="006477BB" w:rsidP="00F03E81">
      <w:pPr>
        <w:spacing w:line="400" w:lineRule="atLeast"/>
        <w:ind w:firstLine="720"/>
        <w:jc w:val="center"/>
        <w:rPr>
          <w:b/>
          <w:szCs w:val="26"/>
        </w:rPr>
      </w:pPr>
      <w:r w:rsidRPr="00F03E81">
        <w:rPr>
          <w:b/>
          <w:szCs w:val="26"/>
        </w:rPr>
        <w:t>ĐỀ CƯƠNG ÔN THI TỐT NGHIỆP</w:t>
      </w:r>
    </w:p>
    <w:p w:rsidR="006477BB" w:rsidRPr="00F03E81" w:rsidRDefault="006477BB" w:rsidP="00F03E81">
      <w:pPr>
        <w:spacing w:line="400" w:lineRule="atLeast"/>
        <w:ind w:firstLine="720"/>
        <w:jc w:val="center"/>
        <w:rPr>
          <w:b/>
          <w:szCs w:val="26"/>
        </w:rPr>
      </w:pPr>
      <w:r w:rsidRPr="00F03E81">
        <w:rPr>
          <w:b/>
          <w:szCs w:val="26"/>
        </w:rPr>
        <w:t xml:space="preserve"> NĂM HỌC 2019-2020</w:t>
      </w:r>
    </w:p>
    <w:p w:rsidR="006477BB" w:rsidRPr="00F03E81" w:rsidRDefault="006477BB" w:rsidP="00F03E81">
      <w:pPr>
        <w:tabs>
          <w:tab w:val="left" w:pos="180"/>
        </w:tabs>
        <w:spacing w:line="400" w:lineRule="atLeast"/>
        <w:ind w:firstLine="720"/>
        <w:rPr>
          <w:b/>
          <w:szCs w:val="26"/>
        </w:rPr>
      </w:pPr>
      <w:r w:rsidRPr="00F03E81">
        <w:rPr>
          <w:b/>
          <w:szCs w:val="26"/>
        </w:rPr>
        <w:t>Học phần: GIÁO DỤC CHÍNH TRỊ, CHÍNH TRỊ</w:t>
      </w:r>
    </w:p>
    <w:p w:rsidR="006477BB" w:rsidRPr="00F03E81" w:rsidRDefault="006477BB" w:rsidP="00F03E81">
      <w:pPr>
        <w:tabs>
          <w:tab w:val="left" w:pos="180"/>
        </w:tabs>
        <w:spacing w:line="400" w:lineRule="atLeast"/>
        <w:ind w:firstLine="720"/>
        <w:rPr>
          <w:b/>
          <w:szCs w:val="26"/>
        </w:rPr>
      </w:pPr>
      <w:r w:rsidRPr="00F03E81">
        <w:rPr>
          <w:b/>
          <w:szCs w:val="26"/>
        </w:rPr>
        <w:t>Khóa tốt nghiệp: Trung cấp chuyên nghiệp, Trung cấp nghề</w:t>
      </w:r>
    </w:p>
    <w:p w:rsidR="006477BB" w:rsidRPr="00F03E81" w:rsidRDefault="006477BB" w:rsidP="00F03E81">
      <w:pPr>
        <w:spacing w:line="400" w:lineRule="atLeast"/>
        <w:ind w:firstLine="720"/>
        <w:rPr>
          <w:b/>
          <w:szCs w:val="26"/>
        </w:rPr>
      </w:pPr>
      <w:r w:rsidRPr="00F03E81">
        <w:rPr>
          <w:b/>
          <w:szCs w:val="26"/>
        </w:rPr>
        <w:t>Hình thức: Không  sử dụng tài liệu</w:t>
      </w:r>
    </w:p>
    <w:p w:rsidR="006477BB" w:rsidRPr="00F03E81" w:rsidRDefault="006477BB" w:rsidP="00F03E81">
      <w:pPr>
        <w:spacing w:line="400" w:lineRule="atLeast"/>
        <w:ind w:firstLine="720"/>
        <w:rPr>
          <w:b/>
          <w:szCs w:val="26"/>
        </w:rPr>
      </w:pPr>
      <w:r w:rsidRPr="00F03E81">
        <w:rPr>
          <w:b/>
          <w:szCs w:val="26"/>
        </w:rPr>
        <w:t>Thời gian: 120 phút</w:t>
      </w:r>
    </w:p>
    <w:p w:rsidR="00B33F59" w:rsidRPr="00F03E81" w:rsidRDefault="00B33F59" w:rsidP="00F03E81">
      <w:pPr>
        <w:spacing w:line="400" w:lineRule="atLeast"/>
        <w:ind w:firstLine="720"/>
        <w:rPr>
          <w:szCs w:val="26"/>
        </w:rPr>
      </w:pPr>
    </w:p>
    <w:p w:rsidR="00EE2D8F" w:rsidRPr="00F03E81" w:rsidRDefault="00EE2D8F" w:rsidP="00F03E81">
      <w:pPr>
        <w:spacing w:line="400" w:lineRule="atLeast"/>
        <w:ind w:firstLine="720"/>
        <w:rPr>
          <w:szCs w:val="26"/>
        </w:rPr>
      </w:pPr>
    </w:p>
    <w:p w:rsidR="00EE2D8F" w:rsidRDefault="007B1E74" w:rsidP="00F03E81">
      <w:pPr>
        <w:pStyle w:val="ListParagraph"/>
        <w:numPr>
          <w:ilvl w:val="0"/>
          <w:numId w:val="1"/>
        </w:numPr>
        <w:spacing w:line="400" w:lineRule="atLeast"/>
        <w:ind w:left="0" w:firstLine="720"/>
        <w:rPr>
          <w:b/>
          <w:szCs w:val="26"/>
        </w:rPr>
      </w:pPr>
      <w:r w:rsidRPr="00F03E81">
        <w:rPr>
          <w:b/>
          <w:szCs w:val="26"/>
        </w:rPr>
        <w:t>Khái niệm c</w:t>
      </w:r>
      <w:r w:rsidR="00EE2D8F" w:rsidRPr="00F03E81">
        <w:rPr>
          <w:b/>
          <w:szCs w:val="26"/>
        </w:rPr>
        <w:t xml:space="preserve">hủ nghĩa </w:t>
      </w:r>
      <w:r w:rsidRPr="00F03E81">
        <w:rPr>
          <w:b/>
          <w:szCs w:val="26"/>
        </w:rPr>
        <w:t>M</w:t>
      </w:r>
      <w:r w:rsidR="00EE2D8F" w:rsidRPr="00F03E81">
        <w:rPr>
          <w:b/>
          <w:szCs w:val="26"/>
        </w:rPr>
        <w:t>ác</w:t>
      </w:r>
      <w:r w:rsidRPr="00F03E81">
        <w:rPr>
          <w:b/>
          <w:szCs w:val="26"/>
        </w:rPr>
        <w:t>-Lên</w:t>
      </w:r>
      <w:r w:rsidR="00EE2D8F" w:rsidRPr="00F03E81">
        <w:rPr>
          <w:b/>
          <w:szCs w:val="26"/>
        </w:rPr>
        <w:t>in và các cơ sở hình thành</w:t>
      </w:r>
      <w:r w:rsidRPr="00F03E81">
        <w:rPr>
          <w:b/>
          <w:szCs w:val="26"/>
        </w:rPr>
        <w:t xml:space="preserve"> chủ nghĩa Mác-Lênin</w:t>
      </w:r>
      <w:r w:rsidR="00271750" w:rsidRPr="00F03E81">
        <w:rPr>
          <w:b/>
          <w:szCs w:val="26"/>
        </w:rPr>
        <w:t xml:space="preserve"> ?</w:t>
      </w:r>
    </w:p>
    <w:p w:rsidR="00F03E81" w:rsidRPr="00F03E81" w:rsidRDefault="00F03E81" w:rsidP="00F03E81">
      <w:pPr>
        <w:pStyle w:val="ListParagraph"/>
        <w:spacing w:line="400" w:lineRule="atLeast"/>
        <w:rPr>
          <w:b/>
          <w:szCs w:val="26"/>
        </w:rPr>
      </w:pPr>
    </w:p>
    <w:p w:rsidR="00F03E81" w:rsidRPr="00114146" w:rsidRDefault="007B1E74" w:rsidP="00EB5783">
      <w:pPr>
        <w:pStyle w:val="ListParagraph"/>
        <w:numPr>
          <w:ilvl w:val="0"/>
          <w:numId w:val="1"/>
        </w:numPr>
        <w:spacing w:line="400" w:lineRule="atLeast"/>
        <w:ind w:left="0" w:firstLine="720"/>
        <w:rPr>
          <w:b/>
          <w:szCs w:val="26"/>
        </w:rPr>
      </w:pPr>
      <w:r w:rsidRPr="00114146">
        <w:rPr>
          <w:b/>
          <w:szCs w:val="26"/>
        </w:rPr>
        <w:t>Chuẩn mực đ</w:t>
      </w:r>
      <w:r w:rsidR="00EE2D8F" w:rsidRPr="00114146">
        <w:rPr>
          <w:b/>
          <w:szCs w:val="26"/>
        </w:rPr>
        <w:t>ạo đức</w:t>
      </w:r>
      <w:r w:rsidRPr="00114146">
        <w:rPr>
          <w:b/>
          <w:szCs w:val="26"/>
        </w:rPr>
        <w:t xml:space="preserve"> cách mạng theo </w:t>
      </w:r>
      <w:r w:rsidR="00271750" w:rsidRPr="00114146">
        <w:rPr>
          <w:b/>
          <w:szCs w:val="26"/>
        </w:rPr>
        <w:t>T</w:t>
      </w:r>
      <w:r w:rsidRPr="00114146">
        <w:rPr>
          <w:b/>
          <w:szCs w:val="26"/>
        </w:rPr>
        <w:t>ư tưởng</w:t>
      </w:r>
      <w:r w:rsidR="00EE2D8F" w:rsidRPr="00114146">
        <w:rPr>
          <w:b/>
          <w:szCs w:val="26"/>
        </w:rPr>
        <w:t xml:space="preserve"> Hồ Chí Minh</w:t>
      </w:r>
    </w:p>
    <w:p w:rsidR="00F03E81" w:rsidRPr="00F03E81" w:rsidRDefault="00F03E81" w:rsidP="00F03E81">
      <w:pPr>
        <w:pStyle w:val="ListParagraph"/>
        <w:spacing w:line="400" w:lineRule="atLeast"/>
        <w:rPr>
          <w:b/>
          <w:szCs w:val="26"/>
        </w:rPr>
      </w:pPr>
    </w:p>
    <w:p w:rsidR="00EE2D8F" w:rsidRDefault="00AD544D" w:rsidP="00F03E81">
      <w:pPr>
        <w:pStyle w:val="ListParagraph"/>
        <w:numPr>
          <w:ilvl w:val="0"/>
          <w:numId w:val="1"/>
        </w:numPr>
        <w:spacing w:line="400" w:lineRule="atLeast"/>
        <w:ind w:left="0" w:firstLine="720"/>
        <w:rPr>
          <w:b/>
          <w:szCs w:val="26"/>
        </w:rPr>
      </w:pPr>
      <w:r w:rsidRPr="00F03E81">
        <w:rPr>
          <w:b/>
          <w:szCs w:val="26"/>
        </w:rPr>
        <w:t>Tính tất yếu của thời kỳ quá độ</w:t>
      </w:r>
      <w:r w:rsidR="00271750" w:rsidRPr="00F03E81">
        <w:rPr>
          <w:b/>
          <w:szCs w:val="26"/>
        </w:rPr>
        <w:t xml:space="preserve"> lên chủ nghĩa xã hội</w:t>
      </w:r>
    </w:p>
    <w:p w:rsidR="00F03E81" w:rsidRPr="00F03E81" w:rsidRDefault="00F03E81" w:rsidP="00F03E81">
      <w:pPr>
        <w:pStyle w:val="ListParagraph"/>
        <w:spacing w:line="400" w:lineRule="atLeast"/>
        <w:rPr>
          <w:b/>
          <w:szCs w:val="26"/>
        </w:rPr>
      </w:pPr>
    </w:p>
    <w:p w:rsidR="006477BB" w:rsidRPr="00F03E81" w:rsidRDefault="006477BB" w:rsidP="00F03E81">
      <w:pPr>
        <w:pStyle w:val="ListParagraph"/>
        <w:numPr>
          <w:ilvl w:val="0"/>
          <w:numId w:val="1"/>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F03E81" w:rsidRDefault="00F03E81" w:rsidP="00F03E81">
      <w:pPr>
        <w:pStyle w:val="ListParagraph"/>
        <w:rPr>
          <w:b/>
          <w:szCs w:val="26"/>
        </w:rPr>
      </w:pPr>
    </w:p>
    <w:p w:rsidR="00F03E81" w:rsidRPr="00F03E81" w:rsidRDefault="00F03E81" w:rsidP="00F03E81">
      <w:pPr>
        <w:pStyle w:val="ListParagraph"/>
        <w:spacing w:line="400" w:lineRule="atLeast"/>
        <w:rPr>
          <w:b/>
          <w:szCs w:val="26"/>
        </w:rPr>
      </w:pPr>
    </w:p>
    <w:p w:rsidR="00C90184" w:rsidRPr="00F03E81" w:rsidRDefault="00C90184" w:rsidP="00F03E81">
      <w:pPr>
        <w:pStyle w:val="ListParagraph"/>
        <w:numPr>
          <w:ilvl w:val="0"/>
          <w:numId w:val="1"/>
        </w:numPr>
        <w:spacing w:line="400" w:lineRule="atLeast"/>
        <w:ind w:left="0" w:firstLine="720"/>
        <w:rPr>
          <w:b/>
          <w:szCs w:val="26"/>
        </w:rPr>
      </w:pPr>
      <w:r w:rsidRPr="00F03E81">
        <w:rPr>
          <w:b/>
          <w:szCs w:val="26"/>
        </w:rPr>
        <w:t>Khái niệm và đặc trưng của nền kinh tế thị trường định hướ</w:t>
      </w:r>
      <w:r w:rsidR="00913BA3" w:rsidRPr="00F03E81">
        <w:rPr>
          <w:b/>
          <w:szCs w:val="26"/>
        </w:rPr>
        <w:t>ng xã hội chủ nghĩa</w:t>
      </w:r>
      <w:r w:rsidRPr="00F03E81">
        <w:rPr>
          <w:b/>
          <w:szCs w:val="26"/>
        </w:rPr>
        <w:t xml:space="preserve"> Việt Nam</w:t>
      </w:r>
      <w:r w:rsidR="00913BA3" w:rsidRPr="00F03E81">
        <w:rPr>
          <w:b/>
          <w:szCs w:val="26"/>
        </w:rPr>
        <w:t>.</w:t>
      </w:r>
    </w:p>
    <w:p w:rsidR="00F82634" w:rsidRDefault="00F82634"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Pr="00AF4D56" w:rsidRDefault="00AF4D56" w:rsidP="00AF4D56">
      <w:pPr>
        <w:pStyle w:val="ListParagraph"/>
        <w:spacing w:line="400" w:lineRule="atLeast"/>
        <w:ind w:left="0" w:firstLine="720"/>
        <w:jc w:val="center"/>
        <w:rPr>
          <w:b/>
          <w:i/>
          <w:szCs w:val="26"/>
        </w:rPr>
      </w:pPr>
      <w:r w:rsidRPr="00AF4D56">
        <w:rPr>
          <w:b/>
          <w:i/>
          <w:szCs w:val="26"/>
        </w:rPr>
        <w:t xml:space="preserve">(chúc các bạn cố gắng tập trung học tốt để hoàn thành </w:t>
      </w:r>
      <w:r>
        <w:rPr>
          <w:b/>
          <w:i/>
          <w:szCs w:val="26"/>
        </w:rPr>
        <w:t>khóa học</w:t>
      </w:r>
      <w:r w:rsidRPr="00AF4D56">
        <w:rPr>
          <w:b/>
          <w:i/>
          <w:szCs w:val="26"/>
        </w:rPr>
        <w:t>)</w:t>
      </w: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913BA3" w:rsidRPr="00F03E81" w:rsidRDefault="00913BA3" w:rsidP="00F03E81">
      <w:pPr>
        <w:spacing w:line="400" w:lineRule="atLeast"/>
        <w:ind w:firstLine="720"/>
        <w:jc w:val="center"/>
        <w:rPr>
          <w:b/>
          <w:szCs w:val="26"/>
        </w:rPr>
      </w:pPr>
      <w:r w:rsidRPr="00F03E81">
        <w:rPr>
          <w:b/>
          <w:szCs w:val="26"/>
        </w:rPr>
        <w:t>TRẢ LỜI</w:t>
      </w:r>
    </w:p>
    <w:p w:rsidR="00913BA3" w:rsidRPr="00F03E81" w:rsidRDefault="00913BA3" w:rsidP="00F03E81">
      <w:pPr>
        <w:spacing w:line="400" w:lineRule="atLeast"/>
        <w:ind w:firstLine="720"/>
        <w:jc w:val="center"/>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lastRenderedPageBreak/>
        <w:t>Khái niệm chủ nghĩa Mác-Lênin và các cơ sở hình thành chủ nghĩa Mác-Lênin ?</w:t>
      </w:r>
    </w:p>
    <w:p w:rsidR="00913BA3" w:rsidRPr="00F03E81" w:rsidRDefault="00913BA3" w:rsidP="00F03E81">
      <w:pPr>
        <w:pStyle w:val="ListParagraph"/>
        <w:tabs>
          <w:tab w:val="left" w:pos="540"/>
        </w:tabs>
        <w:spacing w:line="400" w:lineRule="atLeast"/>
        <w:ind w:left="0" w:firstLine="720"/>
        <w:jc w:val="both"/>
        <w:rPr>
          <w:spacing w:val="-4"/>
          <w:szCs w:val="26"/>
        </w:rPr>
      </w:pPr>
      <w:r w:rsidRPr="00F03E81">
        <w:rPr>
          <w:i/>
          <w:spacing w:val="-4"/>
          <w:szCs w:val="26"/>
        </w:rPr>
        <w:t xml:space="preserve">Khái niệm Chủ nghĩa Mác – Lênin: </w:t>
      </w:r>
      <w:r w:rsidRPr="00F03E81">
        <w:rPr>
          <w:spacing w:val="-4"/>
          <w:szCs w:val="26"/>
        </w:rPr>
        <w:t>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giải phóng con người, xây dựng thành công chủ nghĩa xã hội và chủ nghĩa cộng sản.</w:t>
      </w:r>
    </w:p>
    <w:p w:rsidR="00B86C02" w:rsidRPr="00F03E81" w:rsidRDefault="00B86C02" w:rsidP="00F03E81">
      <w:pPr>
        <w:tabs>
          <w:tab w:val="left" w:pos="540"/>
        </w:tabs>
        <w:spacing w:line="400" w:lineRule="atLeast"/>
        <w:ind w:firstLine="720"/>
        <w:jc w:val="both"/>
        <w:rPr>
          <w:b/>
          <w:szCs w:val="26"/>
        </w:rPr>
      </w:pPr>
      <w:r w:rsidRPr="00F03E81">
        <w:rPr>
          <w:b/>
          <w:szCs w:val="26"/>
        </w:rPr>
        <w:t>Cơ sở hình thành chủ nghĩa Mác-Lênin</w:t>
      </w:r>
    </w:p>
    <w:p w:rsidR="00B86C02" w:rsidRPr="00F03E81" w:rsidRDefault="00B86C02" w:rsidP="00F03E81">
      <w:pPr>
        <w:pStyle w:val="BodyTextIndent"/>
        <w:spacing w:before="0" w:line="400" w:lineRule="atLeast"/>
        <w:rPr>
          <w:rFonts w:ascii="Times New Roman" w:hAnsi="Times New Roman"/>
          <w:b/>
          <w:i/>
          <w:sz w:val="26"/>
          <w:szCs w:val="26"/>
        </w:rPr>
      </w:pPr>
      <w:r w:rsidRPr="00F03E81">
        <w:rPr>
          <w:rFonts w:ascii="Times New Roman" w:hAnsi="Times New Roman"/>
          <w:b/>
          <w:i/>
          <w:sz w:val="26"/>
          <w:szCs w:val="26"/>
        </w:rPr>
        <w:t>a) Tiền đề kinh tế - xã hội</w:t>
      </w:r>
    </w:p>
    <w:p w:rsidR="00B86C02" w:rsidRPr="00F03E81" w:rsidRDefault="00B86C02" w:rsidP="00F03E81">
      <w:pPr>
        <w:spacing w:line="400" w:lineRule="atLeast"/>
        <w:ind w:firstLine="720"/>
        <w:jc w:val="both"/>
        <w:rPr>
          <w:szCs w:val="26"/>
          <w:lang w:val="de-DE"/>
        </w:rPr>
      </w:pPr>
      <w:r w:rsidRPr="00F03E81">
        <w:rPr>
          <w:spacing w:val="-4"/>
          <w:szCs w:val="26"/>
        </w:rPr>
        <w:t xml:space="preserve"> </w:t>
      </w:r>
      <w:r w:rsidRPr="00F03E81">
        <w:rPr>
          <w:szCs w:val="26"/>
          <w:lang w:val="de-DE"/>
        </w:rPr>
        <w:t xml:space="preserve">Vào giữa thế kỷ XIX chủ nghĩa tư bản hình thành và phát triển ở nhiều nước Tây Âu. Mâu thuẫn giữa tính chất xã hội hoá của sản xuất đại công nghiệp với chiếm hữu tư nhân tư bản chủ nghĩa về tư liệu sản xuất đã trở thành mâu thuẫn chủ yếu của xã hội tư bản. Biểu hiện về mặt xã hội đó là mâu thuẫn giữa giai cấp tư sản và giai cấp vô sản ngày càng gay gắt. </w:t>
      </w:r>
    </w:p>
    <w:p w:rsidR="00B86C02" w:rsidRPr="00F03E81" w:rsidRDefault="00B86C02" w:rsidP="00F03E81">
      <w:pPr>
        <w:spacing w:line="400" w:lineRule="atLeast"/>
        <w:ind w:firstLine="720"/>
        <w:jc w:val="both"/>
        <w:rPr>
          <w:szCs w:val="26"/>
          <w:lang w:val="de-DE"/>
        </w:rPr>
      </w:pPr>
      <w:r w:rsidRPr="00F03E81">
        <w:rPr>
          <w:szCs w:val="26"/>
          <w:lang w:val="de-DE"/>
        </w:rPr>
        <w:t xml:space="preserve">Hàng loạt cuộc đấu tranh tự phát với quy mô lớn của công nhân thế giới chống lại giai cấp tư sản đã nổ ra. Sự thất bại của các phong trào đấu tranh của giai cấp vô sản yêu cầu khách quan cần phải có lý luận khoa học dẫn đường. Chủ nghĩa Mác ra đời đã đáp ứng yêu cầu thực tiển đấu tranh của giai cấp vô sản. </w:t>
      </w:r>
    </w:p>
    <w:p w:rsidR="00B86C02" w:rsidRPr="00F03E81" w:rsidRDefault="00B86C02" w:rsidP="00F03E81">
      <w:pPr>
        <w:spacing w:line="400" w:lineRule="atLeast"/>
        <w:ind w:firstLine="720"/>
        <w:jc w:val="both"/>
        <w:rPr>
          <w:b/>
          <w:i/>
          <w:szCs w:val="26"/>
          <w:lang w:val="de-DE"/>
        </w:rPr>
      </w:pPr>
      <w:r w:rsidRPr="00F03E81">
        <w:rPr>
          <w:b/>
          <w:i/>
          <w:szCs w:val="26"/>
          <w:lang w:val="de-DE"/>
        </w:rPr>
        <w:t>b) Tiền đề tư tưởng lý luận và khoa học</w:t>
      </w:r>
    </w:p>
    <w:p w:rsidR="00B86C02" w:rsidRPr="00F03E81" w:rsidRDefault="00B86C02" w:rsidP="00F03E81">
      <w:pPr>
        <w:spacing w:line="400" w:lineRule="atLeast"/>
        <w:ind w:firstLine="720"/>
        <w:jc w:val="both"/>
        <w:rPr>
          <w:szCs w:val="26"/>
          <w:lang w:val="de-DE"/>
        </w:rPr>
      </w:pPr>
      <w:r w:rsidRPr="00F03E81">
        <w:rPr>
          <w:szCs w:val="26"/>
          <w:lang w:val="de-DE"/>
        </w:rPr>
        <w:t xml:space="preserve">- Chủ nghĩa Mác ra đời là kết quả của sự kế thừa tinh hoa di sản lý luận của nhân loại, trong đó trực tiếp là triết học cổ điển Đức, kinh tế chính trị cổ điển Anh và chủ nghĩa xã hội không tưởng Pháp. </w:t>
      </w:r>
    </w:p>
    <w:p w:rsidR="00B86C02" w:rsidRPr="00F03E81" w:rsidRDefault="00B86C02" w:rsidP="00F03E81">
      <w:pPr>
        <w:spacing w:line="400" w:lineRule="atLeast"/>
        <w:ind w:firstLine="720"/>
        <w:jc w:val="both"/>
        <w:rPr>
          <w:szCs w:val="26"/>
          <w:lang w:val="de-DE"/>
        </w:rPr>
      </w:pPr>
      <w:r w:rsidRPr="00F03E81">
        <w:rPr>
          <w:szCs w:val="26"/>
          <w:lang w:val="de-DE"/>
        </w:rPr>
        <w:t xml:space="preserve">- Những thành tựu khoa học tự nhiên cũng là những tiền đề luận cứ hình thành và phát triển của chủ nghĩa Mác trong đó có ba phát minh đã ảnh hưởng đặc biệt quan trọng tới sự hình thành chủ nghĩa Mác: quy luật bảo toàn và chuyển hoá năng lượng, thuyết tế bào và thuyết tiến hoá. </w:t>
      </w:r>
    </w:p>
    <w:p w:rsidR="00B86C02" w:rsidRPr="00F03E81" w:rsidRDefault="00B86C02" w:rsidP="00F03E81">
      <w:pPr>
        <w:pStyle w:val="BodyTextIndent2"/>
        <w:tabs>
          <w:tab w:val="left" w:pos="8151"/>
        </w:tabs>
        <w:spacing w:before="0" w:line="400" w:lineRule="atLeast"/>
        <w:rPr>
          <w:rFonts w:ascii="Times New Roman" w:hAnsi="Times New Roman"/>
          <w:i/>
          <w:szCs w:val="26"/>
          <w:lang w:val="pt-BR"/>
        </w:rPr>
      </w:pPr>
      <w:r w:rsidRPr="00F03E81">
        <w:rPr>
          <w:rFonts w:ascii="Times New Roman" w:hAnsi="Times New Roman"/>
          <w:b/>
          <w:i/>
          <w:szCs w:val="26"/>
          <w:lang w:val="pt-BR"/>
        </w:rPr>
        <w:t>c) Vai trò nhân tố chủ quan</w:t>
      </w:r>
      <w:r w:rsidRPr="00F03E81">
        <w:rPr>
          <w:rFonts w:ascii="Times New Roman" w:hAnsi="Times New Roman"/>
          <w:szCs w:val="26"/>
          <w:lang w:val="pt-BR"/>
        </w:rPr>
        <w:t xml:space="preserve"> </w:t>
      </w:r>
      <w:r w:rsidRPr="00F03E81">
        <w:rPr>
          <w:rFonts w:ascii="Times New Roman" w:hAnsi="Times New Roman"/>
          <w:i/>
          <w:szCs w:val="26"/>
          <w:lang w:val="pt-BR"/>
        </w:rPr>
        <w:tab/>
      </w:r>
    </w:p>
    <w:p w:rsidR="00B86C02" w:rsidRPr="00F03E81" w:rsidRDefault="00B86C02" w:rsidP="00F03E81">
      <w:pPr>
        <w:spacing w:line="400" w:lineRule="atLeast"/>
        <w:ind w:firstLine="720"/>
        <w:jc w:val="both"/>
        <w:rPr>
          <w:szCs w:val="26"/>
          <w:lang w:val="de-DE"/>
        </w:rPr>
      </w:pPr>
      <w:r w:rsidRPr="00F03E81">
        <w:rPr>
          <w:szCs w:val="26"/>
          <w:lang w:val="pt-BR"/>
        </w:rPr>
        <w:t>C</w:t>
      </w:r>
      <w:r w:rsidRPr="00F03E81">
        <w:rPr>
          <w:szCs w:val="26"/>
          <w:lang w:val="de-DE"/>
        </w:rPr>
        <w:t xml:space="preserve">. Mác (1818 - 1883) và Ph. Ăngghen (1820 - 1895) đã kế thừa, tiếp thu có chọn lọc và phát triển những tiền đề tư tưởng lý luận để xây dựng cho học thuyết của mình. </w:t>
      </w:r>
    </w:p>
    <w:p w:rsidR="00B86C02" w:rsidRPr="00F03E81" w:rsidRDefault="00B86C02" w:rsidP="00F03E81">
      <w:pPr>
        <w:spacing w:line="400" w:lineRule="atLeast"/>
        <w:ind w:firstLine="720"/>
        <w:jc w:val="both"/>
        <w:rPr>
          <w:szCs w:val="26"/>
          <w:lang w:val="de-DE"/>
        </w:rPr>
      </w:pPr>
      <w:r w:rsidRPr="00F03E81">
        <w:rPr>
          <w:szCs w:val="26"/>
          <w:lang w:val="de-DE"/>
        </w:rPr>
        <w:t xml:space="preserve">Về thực tiễn, hai ông là những người đã hoạt động trong phong trào công nhân và quần chúng lao động đã thấy rõ được sức mạnh to lớn của nhân dân trong lịch sử. </w:t>
      </w:r>
    </w:p>
    <w:p w:rsidR="00B86C02" w:rsidRPr="00F03E81" w:rsidRDefault="00B86C02" w:rsidP="00F03E81">
      <w:pPr>
        <w:spacing w:line="400" w:lineRule="atLeast"/>
        <w:ind w:firstLine="720"/>
        <w:jc w:val="both"/>
        <w:rPr>
          <w:szCs w:val="26"/>
          <w:lang w:val="de-DE"/>
        </w:rPr>
      </w:pPr>
      <w:r w:rsidRPr="00F03E81">
        <w:rPr>
          <w:szCs w:val="26"/>
          <w:lang w:val="de-DE"/>
        </w:rPr>
        <w:t xml:space="preserve">C. Mác và Ph. Ăngghen đã xây dựng chủ nghĩa duy vật biện chứng và chủ nghĩa duy vật lịch sử; làm sáng tỏ quy luật hình thành, phát triển diệt vong của chủ nghĩa tư bản và vai trò lịch sử của giai cấp vô sản là xoá bỏ chế độ tư bản chủ nghĩa, xây dựng thành công xã hội chủ nghĩa và cộng sản chủ nghĩa. </w:t>
      </w:r>
    </w:p>
    <w:p w:rsidR="00B86C02" w:rsidRPr="00F03E81" w:rsidRDefault="00B86C02" w:rsidP="00F03E81">
      <w:pPr>
        <w:spacing w:line="400" w:lineRule="atLeast"/>
        <w:ind w:firstLine="720"/>
        <w:jc w:val="both"/>
        <w:rPr>
          <w:szCs w:val="26"/>
          <w:lang w:val="de-DE"/>
        </w:rPr>
      </w:pPr>
      <w:r w:rsidRPr="00F03E81">
        <w:rPr>
          <w:szCs w:val="26"/>
          <w:lang w:val="de-DE"/>
        </w:rPr>
        <w:lastRenderedPageBreak/>
        <w:t xml:space="preserve">Chủ nghĩa Mác ra đời đã đáp ứng yêu cầu cấp thiết của phong trào cách mạng thế giới. Sự ra đời của chủ nghĩa Mác không chỉ phản ánh thực tiễn xã hội, thực tiễn đấu tranh cách mạng của giai cấp công nhân và là kết quả tất yếu của tiến trình phát triển lịch sử  tư duy của nhân loại. </w:t>
      </w:r>
    </w:p>
    <w:p w:rsidR="00913BA3" w:rsidRPr="00F03E81" w:rsidRDefault="00913BA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 xml:space="preserve">Chuẩn mực đạo đức cách mạng theo Tư tưởng Hồ Chí Minh </w:t>
      </w:r>
    </w:p>
    <w:p w:rsidR="003F5352" w:rsidRPr="00F03E81" w:rsidRDefault="003F5352" w:rsidP="00F03E81">
      <w:pPr>
        <w:pStyle w:val="ListParagraph"/>
        <w:spacing w:line="400" w:lineRule="atLeast"/>
        <w:ind w:left="0" w:firstLine="720"/>
        <w:jc w:val="both"/>
        <w:rPr>
          <w:b/>
          <w:szCs w:val="26"/>
          <w:lang w:val="nl-NL"/>
        </w:rPr>
      </w:pPr>
      <w:r w:rsidRPr="00F03E81">
        <w:rPr>
          <w:bCs/>
          <w:i/>
          <w:szCs w:val="26"/>
        </w:rPr>
        <w:t xml:space="preserve">Những chuẩn mực đạo đức cách mạng theo </w:t>
      </w:r>
      <w:r w:rsidR="00F82634" w:rsidRPr="00F03E81">
        <w:rPr>
          <w:i/>
          <w:szCs w:val="26"/>
          <w:lang w:val="nl-NL"/>
        </w:rPr>
        <w:t>Tư tưởng Hồ</w:t>
      </w:r>
      <w:r w:rsidRPr="00F03E81">
        <w:rPr>
          <w:i/>
          <w:szCs w:val="26"/>
          <w:lang w:val="nl-NL"/>
        </w:rPr>
        <w:t xml:space="preserve"> Chí Minh</w:t>
      </w:r>
    </w:p>
    <w:p w:rsidR="00F82634" w:rsidRPr="00F03E81" w:rsidRDefault="00F82634" w:rsidP="00F03E81">
      <w:pPr>
        <w:pStyle w:val="ListParagraph"/>
        <w:spacing w:line="400" w:lineRule="atLeast"/>
        <w:ind w:left="0" w:firstLine="720"/>
        <w:jc w:val="both"/>
        <w:rPr>
          <w:b/>
          <w:szCs w:val="26"/>
          <w:lang w:val="nl-NL"/>
        </w:rPr>
      </w:pPr>
      <w:r w:rsidRPr="00F03E81">
        <w:rPr>
          <w:szCs w:val="26"/>
          <w:lang w:val="nl-NL"/>
        </w:rPr>
        <w:t xml:space="preserve">+ </w:t>
      </w:r>
      <w:r w:rsidRPr="00F03E81">
        <w:rPr>
          <w:b/>
          <w:szCs w:val="26"/>
          <w:lang w:val="nl-NL"/>
        </w:rPr>
        <w:t>Một là: Trung với nước, hiếu với dân</w:t>
      </w:r>
    </w:p>
    <w:p w:rsidR="00F82634" w:rsidRPr="00F03E81" w:rsidRDefault="00F82634" w:rsidP="00F03E81">
      <w:pPr>
        <w:spacing w:line="400" w:lineRule="atLeast"/>
        <w:ind w:firstLine="720"/>
        <w:jc w:val="both"/>
        <w:rPr>
          <w:rStyle w:val="apple-converted-space"/>
          <w:szCs w:val="26"/>
          <w:lang w:val="nl-NL"/>
        </w:rPr>
      </w:pPr>
      <w:r w:rsidRPr="00F03E81">
        <w:rPr>
          <w:szCs w:val="26"/>
          <w:lang w:val="nl-NL"/>
        </w:rPr>
        <w:t>Theo tư tưởng Hồ Chí Minh, trung với nước, hiếu với dân là phẩm chất quan trọng nhất, bao trùm nhất và chi phối các phẩm chất khác.</w:t>
      </w:r>
      <w:r w:rsidRPr="00F03E81">
        <w:rPr>
          <w:rStyle w:val="apple-converted-space"/>
          <w:szCs w:val="26"/>
          <w:lang w:val="nl-NL"/>
        </w:rPr>
        <w:t> </w:t>
      </w:r>
    </w:p>
    <w:p w:rsidR="00F82634" w:rsidRPr="00F03E81" w:rsidRDefault="00F82634" w:rsidP="00F03E81">
      <w:pPr>
        <w:spacing w:line="400" w:lineRule="atLeast"/>
        <w:ind w:firstLine="720"/>
        <w:jc w:val="both"/>
        <w:rPr>
          <w:szCs w:val="26"/>
        </w:rPr>
      </w:pPr>
      <w:r w:rsidRPr="00F03E81">
        <w:rPr>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F03E81" w:rsidRDefault="00F82634" w:rsidP="00F03E81">
      <w:pPr>
        <w:spacing w:line="400" w:lineRule="atLeast"/>
        <w:ind w:firstLine="720"/>
        <w:jc w:val="both"/>
        <w:rPr>
          <w:szCs w:val="26"/>
        </w:rPr>
      </w:pPr>
      <w:r w:rsidRPr="00F03E8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F03E81" w:rsidRDefault="00F82634" w:rsidP="00F03E81">
      <w:pPr>
        <w:spacing w:line="400" w:lineRule="atLeast"/>
        <w:ind w:firstLine="720"/>
        <w:jc w:val="both"/>
        <w:rPr>
          <w:spacing w:val="-6"/>
          <w:szCs w:val="26"/>
        </w:rPr>
      </w:pPr>
      <w:r w:rsidRPr="00F03E8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F03E81" w:rsidRDefault="00F82634" w:rsidP="00F03E81">
      <w:pPr>
        <w:shd w:val="clear" w:color="auto" w:fill="FFFFFF"/>
        <w:spacing w:line="400" w:lineRule="atLeast"/>
        <w:ind w:firstLine="720"/>
        <w:jc w:val="both"/>
        <w:rPr>
          <w:szCs w:val="26"/>
          <w:lang w:val="nl-NL"/>
        </w:rPr>
      </w:pPr>
      <w:r w:rsidRPr="00F03E81">
        <w:rPr>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F03E81">
        <w:rPr>
          <w:rStyle w:val="apple-converted-space"/>
          <w:szCs w:val="26"/>
          <w:lang w:val="nl-NL"/>
        </w:rPr>
        <w:t> </w:t>
      </w:r>
    </w:p>
    <w:p w:rsidR="00F82634" w:rsidRPr="00F03E81" w:rsidRDefault="00F82634" w:rsidP="00F03E81">
      <w:pPr>
        <w:spacing w:line="400" w:lineRule="atLeast"/>
        <w:ind w:firstLine="720"/>
        <w:jc w:val="both"/>
        <w:rPr>
          <w:b/>
          <w:szCs w:val="26"/>
          <w:lang w:val="fr-FR"/>
        </w:rPr>
      </w:pPr>
      <w:r w:rsidRPr="00F03E81">
        <w:rPr>
          <w:b/>
          <w:bCs/>
          <w:szCs w:val="26"/>
          <w:lang w:val="fr-FR"/>
        </w:rPr>
        <w:t>+ Hai là:</w:t>
      </w:r>
      <w:r w:rsidRPr="00F03E81">
        <w:rPr>
          <w:rStyle w:val="apple-converted-space"/>
          <w:b/>
          <w:szCs w:val="26"/>
          <w:lang w:val="fr-FR"/>
        </w:rPr>
        <w:t> </w:t>
      </w:r>
      <w:r w:rsidRPr="00F03E81">
        <w:rPr>
          <w:b/>
          <w:szCs w:val="26"/>
          <w:lang w:val="fr-FR"/>
        </w:rPr>
        <w:t>Cần, kiệm, liêm, chính, chí công vô tư</w:t>
      </w:r>
    </w:p>
    <w:p w:rsidR="00F82634" w:rsidRPr="00F03E81" w:rsidRDefault="00F82634" w:rsidP="00F03E81">
      <w:pPr>
        <w:spacing w:line="400" w:lineRule="atLeast"/>
        <w:ind w:firstLine="720"/>
        <w:jc w:val="both"/>
        <w:rPr>
          <w:rStyle w:val="Emphasis"/>
          <w:i w:val="0"/>
          <w:szCs w:val="26"/>
        </w:rPr>
      </w:pPr>
      <w:r w:rsidRPr="00F03E81">
        <w:rPr>
          <w:rStyle w:val="Emphasis"/>
          <w:szCs w:val="26"/>
        </w:rPr>
        <w:t>Theo tư tưởng Hồ Chí Minh, đây là phẩm chất gắn liền với hoạt động hàng ngày của mỗi người, là đại cương đạo đức Hồ Chí Minh.</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rPr>
        <w:t xml:space="preserve">Cần: Là lao động cần cù, siêng năng, có kế hoạch, có tinh thần lao động sáng tạo, giữ kỷ luật, năng suất cao, có trách nhiệm và luôn tự lực cánh sinh. </w:t>
      </w:r>
      <w:r w:rsidRPr="00F03E81">
        <w:rPr>
          <w:szCs w:val="26"/>
          <w:lang w:val="fr-FR"/>
        </w:rPr>
        <w:t xml:space="preserve">Để có cần, phải rèn luyện thường xuyên, phải chống thói 1ười nghĩ, lười làm, ham chơi, ham </w:t>
      </w:r>
      <w:r w:rsidRPr="00F03E81">
        <w:rPr>
          <w:iCs/>
          <w:szCs w:val="26"/>
          <w:lang w:val="fr-FR"/>
        </w:rPr>
        <w:t>vui.</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lastRenderedPageBreak/>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F03E8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F03E81">
        <w:rPr>
          <w:szCs w:val="26"/>
          <w:lang w:val="fr-FR"/>
        </w:rPr>
        <w:t>Chí công vô tư : Là luôn công bằng, công tâm, không thiên tư thiên vị, nêu cao chủ nghĩa tập thể, trừ bỏ chủ nghĩa cá nhân.</w:t>
      </w:r>
    </w:p>
    <w:p w:rsidR="00F82634" w:rsidRPr="00F03E81" w:rsidRDefault="00F82634" w:rsidP="00F03E81">
      <w:pPr>
        <w:spacing w:line="400" w:lineRule="atLeast"/>
        <w:ind w:firstLine="720"/>
        <w:jc w:val="both"/>
        <w:rPr>
          <w:szCs w:val="26"/>
          <w:lang w:val="fr-FR"/>
        </w:rPr>
      </w:pPr>
      <w:r w:rsidRPr="00F03E81">
        <w:rPr>
          <w:szCs w:val="26"/>
          <w:lang w:val="fr-FR"/>
        </w:rPr>
        <w:t>Cần, kiệm, liêm, chính liên quan chặt chẽ với nhau và gắn với chí công vô tư, thiếu một mặt nào đó thì không thể thành người có đạo đức cách mạng.</w:t>
      </w:r>
    </w:p>
    <w:p w:rsidR="00F82634" w:rsidRPr="00F03E81" w:rsidRDefault="00F82634" w:rsidP="00F03E81">
      <w:pPr>
        <w:spacing w:line="400" w:lineRule="atLeast"/>
        <w:ind w:firstLine="720"/>
        <w:jc w:val="both"/>
        <w:rPr>
          <w:b/>
          <w:szCs w:val="26"/>
          <w:lang w:val="fr-FR"/>
        </w:rPr>
      </w:pPr>
      <w:r w:rsidRPr="00F03E81">
        <w:rPr>
          <w:b/>
          <w:bCs/>
          <w:szCs w:val="26"/>
          <w:lang w:val="fr-FR"/>
        </w:rPr>
        <w:t>+ Ba là:</w:t>
      </w:r>
      <w:r w:rsidRPr="00F03E81">
        <w:rPr>
          <w:rStyle w:val="apple-converted-space"/>
          <w:b/>
          <w:szCs w:val="26"/>
          <w:lang w:val="fr-FR"/>
        </w:rPr>
        <w:t> </w:t>
      </w:r>
      <w:r w:rsidRPr="00F03E81">
        <w:rPr>
          <w:b/>
          <w:szCs w:val="26"/>
          <w:lang w:val="fr-FR"/>
        </w:rPr>
        <w:t>Yêu thương con người, sống có nghĩa tình</w:t>
      </w:r>
    </w:p>
    <w:p w:rsidR="00F82634" w:rsidRPr="00F03E81" w:rsidRDefault="00F82634" w:rsidP="00F03E81">
      <w:pPr>
        <w:spacing w:line="400" w:lineRule="atLeast"/>
        <w:ind w:firstLine="720"/>
        <w:jc w:val="both"/>
        <w:rPr>
          <w:szCs w:val="26"/>
          <w:lang w:val="fr-FR"/>
        </w:rPr>
      </w:pPr>
      <w:r w:rsidRPr="00F03E81">
        <w:rPr>
          <w:szCs w:val="26"/>
          <w:lang w:val="fr-FR"/>
        </w:rPr>
        <w:t>Theo tư tưởng Hồ Chí Minh, đây là phẩm chất đạo đức cao đẹp nhất vì người cách mạng có yêu thương nhân dân mới sẵn sàng làm cách mạng.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F03E81" w:rsidRDefault="00F82634" w:rsidP="00F03E81">
      <w:pPr>
        <w:spacing w:line="400" w:lineRule="atLeast"/>
        <w:ind w:firstLine="720"/>
        <w:jc w:val="both"/>
        <w:rPr>
          <w:b/>
          <w:szCs w:val="26"/>
          <w:lang w:val="fr-FR"/>
        </w:rPr>
      </w:pPr>
      <w:r w:rsidRPr="00F03E81">
        <w:rPr>
          <w:b/>
          <w:bCs/>
          <w:szCs w:val="26"/>
          <w:lang w:val="fr-FR"/>
        </w:rPr>
        <w:t>+ Bốn là:</w:t>
      </w:r>
      <w:r w:rsidRPr="00F03E81">
        <w:rPr>
          <w:rStyle w:val="apple-converted-space"/>
          <w:b/>
          <w:szCs w:val="26"/>
          <w:lang w:val="fr-FR"/>
        </w:rPr>
        <w:t xml:space="preserve"> Có </w:t>
      </w:r>
      <w:r w:rsidRPr="00F03E81">
        <w:rPr>
          <w:b/>
          <w:szCs w:val="26"/>
          <w:lang w:val="fr-FR"/>
        </w:rPr>
        <w:t>tinh thần quốc tế trong sáng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rPr>
      </w:pPr>
      <w:r w:rsidRPr="00F03E81">
        <w:rPr>
          <w:iCs/>
          <w:szCs w:val="26"/>
          <w:lang w:val="fr-FR"/>
        </w:rPr>
        <w:t>Theo tư tưởng Hồ Chí Minh, đây là một trong những phẩm chất đạo đức quan trọng nhất của đạo đức cộng sản.</w:t>
      </w:r>
      <w:r w:rsidRPr="00F03E8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Default="003F5352" w:rsidP="00F03E81">
      <w:pPr>
        <w:tabs>
          <w:tab w:val="left" w:pos="284"/>
          <w:tab w:val="left" w:pos="426"/>
        </w:tabs>
        <w:autoSpaceDE w:val="0"/>
        <w:autoSpaceDN w:val="0"/>
        <w:adjustRightInd w:val="0"/>
        <w:spacing w:line="400" w:lineRule="atLeast"/>
        <w:ind w:firstLine="720"/>
        <w:jc w:val="both"/>
        <w:rPr>
          <w:szCs w:val="26"/>
        </w:rPr>
      </w:pPr>
    </w:p>
    <w:p w:rsidR="00F82634" w:rsidRDefault="00F82634" w:rsidP="00F03E81">
      <w:pPr>
        <w:spacing w:line="400" w:lineRule="atLeast"/>
        <w:ind w:firstLine="720"/>
        <w:rPr>
          <w:b/>
          <w:szCs w:val="26"/>
        </w:rPr>
      </w:pPr>
    </w:p>
    <w:p w:rsidR="00114146" w:rsidRDefault="00114146" w:rsidP="00F03E81">
      <w:pPr>
        <w:spacing w:line="400" w:lineRule="atLeast"/>
        <w:ind w:firstLine="720"/>
        <w:rPr>
          <w:b/>
          <w:szCs w:val="26"/>
        </w:rPr>
      </w:pPr>
    </w:p>
    <w:p w:rsidR="00114146" w:rsidRDefault="00114146" w:rsidP="00F03E81">
      <w:pPr>
        <w:spacing w:line="400" w:lineRule="atLeast"/>
        <w:ind w:firstLine="720"/>
        <w:rPr>
          <w:b/>
          <w:szCs w:val="26"/>
        </w:rPr>
      </w:pPr>
    </w:p>
    <w:p w:rsidR="00114146" w:rsidRPr="00F03E81" w:rsidRDefault="00114146" w:rsidP="00F03E81">
      <w:pPr>
        <w:spacing w:line="400" w:lineRule="atLeast"/>
        <w:ind w:firstLine="720"/>
        <w:rPr>
          <w:b/>
          <w:szCs w:val="26"/>
        </w:rPr>
      </w:pPr>
    </w:p>
    <w:p w:rsidR="00913BA3" w:rsidRPr="00F03E81" w:rsidRDefault="002A6E8B" w:rsidP="00F03E81">
      <w:pPr>
        <w:pStyle w:val="ListParagraph"/>
        <w:numPr>
          <w:ilvl w:val="0"/>
          <w:numId w:val="2"/>
        </w:numPr>
        <w:spacing w:line="400" w:lineRule="atLeast"/>
        <w:ind w:left="0" w:firstLine="720"/>
        <w:rPr>
          <w:b/>
          <w:szCs w:val="26"/>
        </w:rPr>
      </w:pPr>
      <w:bookmarkStart w:id="0" w:name="_GoBack"/>
      <w:bookmarkEnd w:id="0"/>
      <w:r w:rsidRPr="00F03E81">
        <w:rPr>
          <w:b/>
          <w:szCs w:val="26"/>
        </w:rPr>
        <w:lastRenderedPageBreak/>
        <w:t>T</w:t>
      </w:r>
      <w:r w:rsidR="00913BA3" w:rsidRPr="00F03E81">
        <w:rPr>
          <w:b/>
          <w:szCs w:val="26"/>
        </w:rPr>
        <w:t>ính tất yếu của thời kỳ quá độ lên chủ nghĩa xã hội</w:t>
      </w:r>
      <w:r w:rsidR="00032D03" w:rsidRPr="00F03E81">
        <w:rPr>
          <w:b/>
          <w:szCs w:val="26"/>
        </w:rPr>
        <w:t>.</w:t>
      </w:r>
    </w:p>
    <w:p w:rsidR="00032D03" w:rsidRPr="00F03E81" w:rsidRDefault="00032D03" w:rsidP="00F03E81">
      <w:pPr>
        <w:shd w:val="clear" w:color="auto" w:fill="FFFFFF"/>
        <w:autoSpaceDE w:val="0"/>
        <w:autoSpaceDN w:val="0"/>
        <w:adjustRightInd w:val="0"/>
        <w:spacing w:line="400" w:lineRule="atLeast"/>
        <w:ind w:firstLine="720"/>
        <w:jc w:val="both"/>
        <w:rPr>
          <w:i/>
          <w:szCs w:val="26"/>
        </w:rPr>
      </w:pPr>
      <w:r w:rsidRPr="00F03E81">
        <w:rPr>
          <w:i/>
          <w:szCs w:val="26"/>
        </w:rPr>
        <w:t>- Tính tất yếu của thời kỳ quá độ lên chủ nghĩa xã hội</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Một là</w:t>
      </w:r>
      <w:r w:rsidRPr="00F03E81">
        <w:rPr>
          <w:szCs w:val="26"/>
        </w:rPr>
        <w:t>, chủ nghĩa tư bản và chủ nghĩa xã hội khác nhau về bản chất. Chủ nghĩa tư bản được xây dựng trên cơ sở chế độ tư hữu tư bản chủ nghĩa về tư liệu sản xuất; dựa trên chế độ áp bức, bóc lột. Chủ nghĩa xã hội được xây dựng trên cơ sở chế độ công hữu về tư liệu sản xuất, không còn các giai cấp đối kháng, không còn áp bức, bóc lột. Muốn có xã hội như vậy phải có thời kỳ lịch sử nhất định.</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Hai là,</w:t>
      </w:r>
      <w:r w:rsidRPr="00F03E81">
        <w:rPr>
          <w:szCs w:val="26"/>
        </w:rPr>
        <w:t xml:space="preserve"> chủ nghĩa xã hội được xây dựng trên nền sản xuất đại công nghiệp có trình độ cao. Quá trình phát triển của chủ nghĩa tư bản đã tạo ra tiền đề vật chất – kỹ thuật nhất định cho chủ nghĩa xã hội, nhưng muốn cho tiền đề vật chất – kỹ thuật đó phục vụ cho chủ nghĩa xã hội cần có thời gian tổ chức, sắp xếp lại.</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Ba là,</w:t>
      </w:r>
      <w:r w:rsidRPr="00F03E81">
        <w:rPr>
          <w:szCs w:val="26"/>
        </w:rPr>
        <w:t xml:space="preserve"> các quan hệ xã hội của chủ nghĩa xã hội không tự phát nảy sinh trong lòng xã hội tư bản, chúng là kết quả của quá trình xây dựng và cải tạo xã hội chủ nghĩa. Sự phát triển của chủ nghĩa tư bản, dù đã ở trình độ cao cũng chỉ có thể tạo ra những điều kiện, tiền đề cho sự hình thành các quan hệ xã hội mới xã hội chủ nghĩa, do vậy cũng cần có thời gian nhất định để xây dựng và phát triển những quan hệ đó.</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Bốn là</w:t>
      </w:r>
      <w:r w:rsidRPr="00F03E81">
        <w:rPr>
          <w:szCs w:val="26"/>
        </w:rPr>
        <w:t>, xây dựng chủ nghĩa xã hội là một công cuộc mới mẽ, khó khăn và phức tạp, phải cần có thời gian để giai cấp công nhân từng bước làm quen với những công việc đó.</w:t>
      </w:r>
    </w:p>
    <w:p w:rsidR="00032D03" w:rsidRPr="00F03E81" w:rsidRDefault="00032D0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A221E9" w:rsidRPr="00F03E8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F03E81">
        <w:rPr>
          <w:i/>
          <w:szCs w:val="26"/>
        </w:rPr>
        <w:t>Tám đặc trưng</w:t>
      </w:r>
      <w:r w:rsidRPr="00F03E81">
        <w:rPr>
          <w:szCs w:val="26"/>
        </w:rPr>
        <w:t xml:space="preserve"> </w:t>
      </w:r>
      <w:r w:rsidRPr="00F03E81">
        <w:rPr>
          <w:i/>
          <w:szCs w:val="26"/>
        </w:rPr>
        <w:t>cơ bản của chủ nghĩa xã hội mà nhân dân ta đang xây dựng</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rStyle w:val="Emphasis"/>
          <w:szCs w:val="26"/>
        </w:rPr>
        <w:tab/>
        <w:t xml:space="preserve">+ </w:t>
      </w:r>
      <w:r w:rsidRPr="00F03E81">
        <w:rPr>
          <w:szCs w:val="26"/>
        </w:rPr>
        <w:t>Dân giàu, nước mạnh, dân chủ, công bằng, văn minh.</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Do nhân dân làm chủ.</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kinh tế phát triển cao dựa trên lực lượng sản xuất hiện đại và quan hệ sản xuất tiến bộ phù hợp.</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văn hóa tiên tiến, đậm đà bản sắc dân tộc.</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Con người có cuộc sống ấm no, tự do, hạnh phúc, có điều kiện phát triển toàn diện.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Các dân tộc trong cộng đồng Việt Nam bình đẳng, đoàn kết, tôn trọng và giúp nhau cùng phát triển.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Nhà nước pháp quyền xã hội chủ nghĩa của nhân dân, do nhân dân, vì nhân dân do Đảng Cộng sản lãnh đạo.</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lastRenderedPageBreak/>
        <w:tab/>
        <w:t>+ Có quan hệ hữu nghị và hợp tác với các nước trên thế giới.</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và đặc trưng của nền kinh tế thị trường định hướng xã hội chủ nghĩa Việt Nam.</w:t>
      </w:r>
    </w:p>
    <w:p w:rsidR="00A221E9" w:rsidRPr="00F03E81" w:rsidRDefault="00A221E9" w:rsidP="00F03E81">
      <w:pPr>
        <w:shd w:val="clear" w:color="auto" w:fill="FFFFFF"/>
        <w:spacing w:line="400" w:lineRule="atLeast"/>
        <w:ind w:firstLine="720"/>
        <w:jc w:val="both"/>
        <w:rPr>
          <w:szCs w:val="26"/>
        </w:rPr>
      </w:pPr>
      <w:r w:rsidRPr="00F03E81">
        <w:rPr>
          <w:i/>
          <w:szCs w:val="26"/>
        </w:rPr>
        <w:t>Khái niệm</w:t>
      </w:r>
      <w:r w:rsidRPr="00F03E81">
        <w:rPr>
          <w:b/>
          <w:i/>
          <w:szCs w:val="26"/>
        </w:rPr>
        <w:t xml:space="preserve"> </w:t>
      </w:r>
      <w:r w:rsidRPr="00F03E81">
        <w:rPr>
          <w:i/>
          <w:szCs w:val="26"/>
        </w:rPr>
        <w:t>Nền kinh tế thị trường định hướng xã hội chủ nghĩa Việt Nam</w:t>
      </w:r>
      <w:r w:rsidRPr="00F03E8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F03E81" w:rsidRDefault="00413393" w:rsidP="00F03E81">
      <w:pPr>
        <w:spacing w:line="400" w:lineRule="atLeast"/>
        <w:ind w:firstLine="720"/>
        <w:jc w:val="both"/>
        <w:rPr>
          <w:rFonts w:eastAsia="Times New Roman"/>
          <w:szCs w:val="26"/>
          <w:lang w:val="nl-NL"/>
        </w:rPr>
      </w:pPr>
      <w:r w:rsidRPr="00F03E81">
        <w:rPr>
          <w:rFonts w:eastAsia="Times New Roman"/>
          <w:szCs w:val="26"/>
          <w:lang w:val="nl-NL"/>
        </w:rPr>
        <w:t>Kinh tế thị trường định hướng xã hội chủ nghĩa Việt Nam có đặc trưng sau:</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Quan hệ sản xuất tiến bộ phù hợp với trình độ phát triển của lực lượng sản xuất;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 Các chủ thể thuộc các thành phần kinh tế bình đẳng, hợp tác và cạnh tranh theo pháp luật;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Các nguồn lực nhà nước được phân bổ theo chiến lược, quy hoạch, kế hoạch phù hợp với cơ chế thị trường. </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F03E81" w:rsidRDefault="00413393" w:rsidP="00D630AE">
      <w:pPr>
        <w:pStyle w:val="ListParagraph"/>
        <w:numPr>
          <w:ilvl w:val="0"/>
          <w:numId w:val="5"/>
        </w:numPr>
        <w:shd w:val="clear" w:color="auto" w:fill="FFFFFF"/>
        <w:spacing w:line="400" w:lineRule="atLeast"/>
        <w:ind w:left="0" w:firstLine="720"/>
        <w:jc w:val="center"/>
        <w:rPr>
          <w:szCs w:val="26"/>
        </w:rPr>
      </w:pPr>
      <w:r w:rsidRPr="00F03E81">
        <w:rPr>
          <w:rFonts w:eastAsia="Times New Roman"/>
          <w:szCs w:val="26"/>
          <w:lang w:val="nl-NL"/>
        </w:rPr>
        <w:t>Thực hiện tiến bộ, công bằng xã hội trong từng bước, từng chính sách phát triển. Phát huy vai trò làm chủ của nhân dân trong phát triển kinh tế - xã hội.</w:t>
      </w:r>
    </w:p>
    <w:sectPr w:rsidR="00AD544D" w:rsidRPr="00F03E81" w:rsidSect="00271750">
      <w:pgSz w:w="11909" w:h="16834" w:code="9"/>
      <w:pgMar w:top="1440" w:right="65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E74"/>
    <w:rsid w:val="00032D03"/>
    <w:rsid w:val="00114146"/>
    <w:rsid w:val="00271750"/>
    <w:rsid w:val="002A6E8B"/>
    <w:rsid w:val="003A1FF1"/>
    <w:rsid w:val="003F5352"/>
    <w:rsid w:val="00413393"/>
    <w:rsid w:val="006477BB"/>
    <w:rsid w:val="007B1E74"/>
    <w:rsid w:val="007E099B"/>
    <w:rsid w:val="00820E33"/>
    <w:rsid w:val="008C2092"/>
    <w:rsid w:val="00913BA3"/>
    <w:rsid w:val="00A221E9"/>
    <w:rsid w:val="00AC7486"/>
    <w:rsid w:val="00AD544D"/>
    <w:rsid w:val="00AF4D56"/>
    <w:rsid w:val="00B33F59"/>
    <w:rsid w:val="00B86C02"/>
    <w:rsid w:val="00BB39C2"/>
    <w:rsid w:val="00C90184"/>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417B"/>
  <w15:chartTrackingRefBased/>
  <w15:docId w15:val="{39F3B52F-B409-474C-85E5-1E8392A2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A221E9"/>
    <w:rPr>
      <w:rFonts w:eastAsia="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682BC-9873-48CC-B30B-D5A955FAC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123</TotalTime>
  <Pages>6</Pages>
  <Words>1744</Words>
  <Characters>9946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2020-01-27T16:36:00Z</dcterms:created>
  <dcterms:modified xsi:type="dcterms:W3CDTF">2020-01-27T19:50:00Z</dcterms:modified>
</cp:coreProperties>
</file>